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9479F" w14:textId="7860E7F2" w:rsidR="000D5819" w:rsidRPr="000D5819" w:rsidRDefault="000D5819" w:rsidP="000D5819">
      <w:pPr>
        <w:ind w:left="900" w:hanging="900"/>
        <w:rPr>
          <w:b/>
          <w:bCs/>
        </w:rPr>
      </w:pPr>
      <w:r w:rsidRPr="000D5819">
        <w:rPr>
          <w:b/>
          <w:bCs/>
        </w:rPr>
        <w:t xml:space="preserve">TO: </w:t>
      </w:r>
      <w:r w:rsidRPr="000D5819">
        <w:rPr>
          <w:b/>
          <w:bCs/>
        </w:rPr>
        <w:tab/>
        <w:t xml:space="preserve">PARENTS AND STAFF OF CENTRAL SCHOOL, D.A. FERGUSON MIDDLE SCHOOL, AND W.R. MYERS HIGH SCHOOL, </w:t>
      </w:r>
    </w:p>
    <w:p w14:paraId="23BE9461" w14:textId="77777777" w:rsidR="000D5819" w:rsidRPr="000D5819" w:rsidRDefault="000D5819" w:rsidP="000D5819">
      <w:pPr>
        <w:rPr>
          <w:b/>
          <w:bCs/>
        </w:rPr>
      </w:pPr>
    </w:p>
    <w:p w14:paraId="5A7DEFDF" w14:textId="4632291E" w:rsidR="000D5819" w:rsidRPr="000D5819" w:rsidRDefault="000D5819" w:rsidP="000D5819">
      <w:pPr>
        <w:ind w:left="900" w:hanging="900"/>
        <w:rPr>
          <w:b/>
          <w:bCs/>
        </w:rPr>
      </w:pPr>
      <w:r w:rsidRPr="000D5819">
        <w:rPr>
          <w:b/>
          <w:bCs/>
        </w:rPr>
        <w:t xml:space="preserve">FROM: </w:t>
      </w:r>
      <w:r w:rsidRPr="000D5819">
        <w:rPr>
          <w:b/>
          <w:bCs/>
        </w:rPr>
        <w:tab/>
        <w:t>DR. WILCO TYMENSEN, SUPERINTENDENT</w:t>
      </w:r>
    </w:p>
    <w:p w14:paraId="14CC85E8" w14:textId="77777777" w:rsidR="000D5819" w:rsidRPr="000D5819" w:rsidRDefault="000D5819" w:rsidP="000D5819">
      <w:pPr>
        <w:ind w:left="900" w:hanging="900"/>
        <w:rPr>
          <w:b/>
          <w:bCs/>
        </w:rPr>
      </w:pPr>
    </w:p>
    <w:p w14:paraId="769434D3" w14:textId="4924EFA4" w:rsidR="000D5819" w:rsidRPr="000D5819" w:rsidRDefault="000D5819" w:rsidP="000D5819">
      <w:pPr>
        <w:ind w:left="900" w:hanging="900"/>
        <w:rPr>
          <w:b/>
          <w:bCs/>
        </w:rPr>
      </w:pPr>
      <w:r w:rsidRPr="000D5819">
        <w:rPr>
          <w:b/>
          <w:bCs/>
        </w:rPr>
        <w:t xml:space="preserve">RE: </w:t>
      </w:r>
      <w:r w:rsidRPr="000D5819">
        <w:rPr>
          <w:b/>
          <w:bCs/>
        </w:rPr>
        <w:tab/>
        <w:t xml:space="preserve">POLICE PRESENCE </w:t>
      </w:r>
      <w:r w:rsidR="00CA197D">
        <w:rPr>
          <w:b/>
          <w:bCs/>
        </w:rPr>
        <w:t>AT CENTRAL, D.A. FERGUSON, and W.R. MYERS</w:t>
      </w:r>
      <w:r w:rsidRPr="000D5819">
        <w:rPr>
          <w:b/>
          <w:bCs/>
        </w:rPr>
        <w:t xml:space="preserve"> SCHOOL</w:t>
      </w:r>
      <w:r w:rsidR="00CA197D">
        <w:rPr>
          <w:b/>
          <w:bCs/>
        </w:rPr>
        <w:t>S</w:t>
      </w:r>
    </w:p>
    <w:p w14:paraId="692DAD99" w14:textId="77777777" w:rsidR="000D5819" w:rsidRPr="000D5819" w:rsidRDefault="000D5819" w:rsidP="000D5819">
      <w:pPr>
        <w:ind w:left="900" w:hanging="900"/>
        <w:rPr>
          <w:b/>
          <w:bCs/>
        </w:rPr>
      </w:pPr>
    </w:p>
    <w:p w14:paraId="723C869B" w14:textId="49389A1F" w:rsidR="000D5819" w:rsidRPr="000D5819" w:rsidRDefault="000D5819" w:rsidP="000D5819">
      <w:pPr>
        <w:ind w:left="900" w:hanging="900"/>
        <w:rPr>
          <w:b/>
          <w:bCs/>
        </w:rPr>
      </w:pPr>
      <w:r w:rsidRPr="000D5819">
        <w:rPr>
          <w:b/>
          <w:bCs/>
        </w:rPr>
        <w:t xml:space="preserve">DATE: </w:t>
      </w:r>
      <w:r>
        <w:rPr>
          <w:b/>
          <w:bCs/>
        </w:rPr>
        <w:tab/>
      </w:r>
      <w:r w:rsidR="00CA197D">
        <w:rPr>
          <w:b/>
          <w:bCs/>
        </w:rPr>
        <w:t>January 9, 2025</w:t>
      </w:r>
    </w:p>
    <w:p w14:paraId="1704E392" w14:textId="77777777" w:rsidR="000D5819" w:rsidRDefault="000D5819" w:rsidP="000D5819"/>
    <w:p w14:paraId="319B03E0" w14:textId="0AF84FA1" w:rsidR="000D5819" w:rsidRDefault="00CA197D" w:rsidP="000D5819">
      <w:r>
        <w:t xml:space="preserve">Just after midnight last night, we were informed by an individual that an adult made a concerning comment about coming to the D.A. Ferugson and W.R. Myers complex. While no threat was made, the police </w:t>
      </w:r>
      <w:r w:rsidR="00DA070C">
        <w:t xml:space="preserve">were informed and </w:t>
      </w:r>
      <w:r>
        <w:t>are investigating</w:t>
      </w:r>
      <w:r w:rsidR="000D5819">
        <w:t xml:space="preserve"> </w:t>
      </w:r>
      <w:r>
        <w:t>and will be present at the school out of an abundance of caution</w:t>
      </w:r>
      <w:r w:rsidR="000D5819">
        <w:t xml:space="preserve">. </w:t>
      </w:r>
      <w:r>
        <w:t>The school division has requested that</w:t>
      </w:r>
      <w:r w:rsidR="000D5819">
        <w:t xml:space="preserve"> Central School</w:t>
      </w:r>
      <w:r>
        <w:t xml:space="preserve">, </w:t>
      </w:r>
      <w:r w:rsidR="000D5819">
        <w:t>D.A. Ferguson</w:t>
      </w:r>
      <w:r>
        <w:t>, and W.R. Myers</w:t>
      </w:r>
      <w:r w:rsidR="000D5819">
        <w:t xml:space="preserve"> School administration keep </w:t>
      </w:r>
      <w:r>
        <w:t xml:space="preserve">doors locked today and classes </w:t>
      </w:r>
      <w:r w:rsidR="000D5819">
        <w:t xml:space="preserve">indoors. </w:t>
      </w:r>
    </w:p>
    <w:p w14:paraId="22F065D1" w14:textId="77777777" w:rsidR="000D5819" w:rsidRDefault="000D5819" w:rsidP="000D5819"/>
    <w:p w14:paraId="7B7EDAAA" w14:textId="26C8BFBB" w:rsidR="000D5819" w:rsidRDefault="00CA197D" w:rsidP="000D5819">
      <w:r>
        <w:t xml:space="preserve">We </w:t>
      </w:r>
      <w:r w:rsidR="000D5819" w:rsidRPr="00992327">
        <w:t xml:space="preserve">are sensitive to the fact that </w:t>
      </w:r>
      <w:r w:rsidR="000D5819">
        <w:t>police presence</w:t>
      </w:r>
      <w:r w:rsidR="000D5819" w:rsidRPr="00992327">
        <w:t xml:space="preserve"> can impact children in different ways. </w:t>
      </w:r>
      <w:r w:rsidR="000D5819">
        <w:t xml:space="preserve">As such, we are providing this letter </w:t>
      </w:r>
      <w:r w:rsidR="000D5819" w:rsidRPr="009B25ED">
        <w:t>to meet our commitment of communicating openly with our community.</w:t>
      </w:r>
      <w:r w:rsidR="000D5819">
        <w:t xml:space="preserve"> </w:t>
      </w:r>
    </w:p>
    <w:p w14:paraId="4C97A07F" w14:textId="77777777" w:rsidR="000D5819" w:rsidRDefault="000D5819" w:rsidP="000D5819"/>
    <w:p w14:paraId="6FF501F9" w14:textId="7E7038CE" w:rsidR="000D5819" w:rsidRDefault="000D5819" w:rsidP="000D5819">
      <w:r>
        <w:t>Should parents have questions about police response we ask that they contact the Taber Police.</w:t>
      </w:r>
    </w:p>
    <w:p w14:paraId="2559A57E" w14:textId="77777777" w:rsidR="000D5819" w:rsidRDefault="000D5819" w:rsidP="000D5819"/>
    <w:p w14:paraId="7B2EAC4F" w14:textId="324028CE" w:rsidR="000D5819" w:rsidRDefault="000D5819" w:rsidP="000D5819">
      <w:r>
        <w:t xml:space="preserve">As </w:t>
      </w:r>
      <w:proofErr w:type="gramStart"/>
      <w:r>
        <w:t>always</w:t>
      </w:r>
      <w:proofErr w:type="gramEnd"/>
      <w:r>
        <w:t xml:space="preserve"> the safety of students is the number one concern for the school division and we thank the police for their response and for keeping the division informed.</w:t>
      </w:r>
    </w:p>
    <w:p w14:paraId="1D186E5F" w14:textId="77777777" w:rsidR="00CA197D" w:rsidRDefault="00CA197D" w:rsidP="000D5819"/>
    <w:p w14:paraId="48955539" w14:textId="77777777" w:rsidR="000D5819" w:rsidRDefault="000D5819" w:rsidP="000D5819"/>
    <w:p w14:paraId="23F355BC" w14:textId="77777777" w:rsidR="000D5819" w:rsidRDefault="000D5819" w:rsidP="000D5819"/>
    <w:p w14:paraId="37B121EA" w14:textId="77777777" w:rsidR="0068334A" w:rsidRPr="00D16DBD" w:rsidRDefault="0068334A" w:rsidP="00D16DBD"/>
    <w:sectPr w:rsidR="0068334A" w:rsidRPr="00D16DBD" w:rsidSect="00D16DBD">
      <w:headerReference w:type="default" r:id="rId8"/>
      <w:footerReference w:type="default" r:id="rId9"/>
      <w:footerReference w:type="first" r:id="rId10"/>
      <w:pgSz w:w="12240" w:h="15840" w:code="1"/>
      <w:pgMar w:top="2736" w:right="1800" w:bottom="1440" w:left="1800" w:header="576" w:footer="2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98758" w14:textId="77777777" w:rsidR="001D2B22" w:rsidRDefault="001D2B22">
      <w:r>
        <w:separator/>
      </w:r>
    </w:p>
  </w:endnote>
  <w:endnote w:type="continuationSeparator" w:id="0">
    <w:p w14:paraId="33654895" w14:textId="77777777" w:rsidR="001D2B22" w:rsidRDefault="001D2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8ABC0" w14:textId="77777777" w:rsidR="00191643" w:rsidRPr="004A3D76" w:rsidRDefault="00D16DBD" w:rsidP="004537EC">
    <w:pPr>
      <w:pStyle w:val="Footer"/>
    </w:pPr>
    <w:r>
      <w:rPr>
        <w:noProof/>
      </w:rPr>
      <w:drawing>
        <wp:anchor distT="0" distB="0" distL="114300" distR="114300" simplePos="0" relativeHeight="251672064" behindDoc="0" locked="0" layoutInCell="1" allowOverlap="1" wp14:anchorId="68EE860A" wp14:editId="219914BC">
          <wp:simplePos x="0" y="0"/>
          <wp:positionH relativeFrom="column">
            <wp:posOffset>-868680</wp:posOffset>
          </wp:positionH>
          <wp:positionV relativeFrom="paragraph">
            <wp:posOffset>-128270</wp:posOffset>
          </wp:positionV>
          <wp:extent cx="7232904" cy="1664208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904" cy="166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60778" w14:textId="77777777"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08BD47BE" wp14:editId="6075F686">
          <wp:simplePos x="0" y="0"/>
          <wp:positionH relativeFrom="column">
            <wp:posOffset>-939800</wp:posOffset>
          </wp:positionH>
          <wp:positionV relativeFrom="paragraph">
            <wp:posOffset>-635</wp:posOffset>
          </wp:positionV>
          <wp:extent cx="7619537" cy="1754081"/>
          <wp:effectExtent l="0" t="0" r="635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37" cy="175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99003" w14:textId="77777777" w:rsidR="001D2B22" w:rsidRDefault="001D2B22">
      <w:r>
        <w:separator/>
      </w:r>
    </w:p>
  </w:footnote>
  <w:footnote w:type="continuationSeparator" w:id="0">
    <w:p w14:paraId="065020E5" w14:textId="77777777" w:rsidR="001D2B22" w:rsidRDefault="001D2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4998F" w14:textId="77777777"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noProof/>
        <w:color w:val="9D9AB8" w:themeColor="text2" w:themeShade="BF"/>
      </w:rPr>
      <w:drawing>
        <wp:anchor distT="0" distB="0" distL="114300" distR="114300" simplePos="0" relativeHeight="251670016" behindDoc="0" locked="0" layoutInCell="1" allowOverlap="1" wp14:anchorId="0E58F231" wp14:editId="054FFECC">
          <wp:simplePos x="0" y="0"/>
          <wp:positionH relativeFrom="column">
            <wp:posOffset>-668020</wp:posOffset>
          </wp:positionH>
          <wp:positionV relativeFrom="paragraph">
            <wp:posOffset>33867</wp:posOffset>
          </wp:positionV>
          <wp:extent cx="1212595" cy="440267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95" cy="44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453C">
      <w:rPr>
        <w:rFonts w:cs="Segoe UI"/>
        <w:color w:val="9D9AB8" w:themeColor="text2" w:themeShade="BF"/>
      </w:rPr>
      <w:t>horizon.ab.ca</w:t>
    </w:r>
  </w:p>
  <w:p w14:paraId="1DB3C543" w14:textId="77777777"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14:paraId="14A36BAA" w14:textId="77777777" w:rsidR="00D16DBD" w:rsidRPr="00A9453C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street, </w:t>
    </w:r>
  </w:p>
  <w:p w14:paraId="5C6627CE" w14:textId="77777777" w:rsidR="000B0AFC" w:rsidRPr="00D16DBD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6078384">
    <w:abstractNumId w:val="0"/>
  </w:num>
  <w:num w:numId="2" w16cid:durableId="1070007433">
    <w:abstractNumId w:val="2"/>
  </w:num>
  <w:num w:numId="3" w16cid:durableId="1237058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19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5819"/>
    <w:rsid w:val="000D7EBF"/>
    <w:rsid w:val="001112C7"/>
    <w:rsid w:val="00132B06"/>
    <w:rsid w:val="00140FAC"/>
    <w:rsid w:val="00166B88"/>
    <w:rsid w:val="00176191"/>
    <w:rsid w:val="001819D0"/>
    <w:rsid w:val="00191643"/>
    <w:rsid w:val="001B6C17"/>
    <w:rsid w:val="001D2B22"/>
    <w:rsid w:val="001E20D9"/>
    <w:rsid w:val="001F233B"/>
    <w:rsid w:val="0020134F"/>
    <w:rsid w:val="00216343"/>
    <w:rsid w:val="00221DDA"/>
    <w:rsid w:val="00237C50"/>
    <w:rsid w:val="00241B79"/>
    <w:rsid w:val="00250618"/>
    <w:rsid w:val="00275815"/>
    <w:rsid w:val="002B09EC"/>
    <w:rsid w:val="002B1D44"/>
    <w:rsid w:val="002D7972"/>
    <w:rsid w:val="00327996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8334A"/>
    <w:rsid w:val="006C2B2C"/>
    <w:rsid w:val="006C466C"/>
    <w:rsid w:val="007220E6"/>
    <w:rsid w:val="00723BD0"/>
    <w:rsid w:val="0073346C"/>
    <w:rsid w:val="007352CF"/>
    <w:rsid w:val="00743454"/>
    <w:rsid w:val="0074498E"/>
    <w:rsid w:val="007502CB"/>
    <w:rsid w:val="007A50A0"/>
    <w:rsid w:val="007B0594"/>
    <w:rsid w:val="00876258"/>
    <w:rsid w:val="008C6AE8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B61A61"/>
    <w:rsid w:val="00B65A35"/>
    <w:rsid w:val="00B74835"/>
    <w:rsid w:val="00BA0897"/>
    <w:rsid w:val="00BA1A18"/>
    <w:rsid w:val="00BD595E"/>
    <w:rsid w:val="00C02638"/>
    <w:rsid w:val="00C062FC"/>
    <w:rsid w:val="00C4307F"/>
    <w:rsid w:val="00C47DCC"/>
    <w:rsid w:val="00CA197D"/>
    <w:rsid w:val="00CA5A77"/>
    <w:rsid w:val="00CB1CF3"/>
    <w:rsid w:val="00CD56AB"/>
    <w:rsid w:val="00D16DBD"/>
    <w:rsid w:val="00D25FD0"/>
    <w:rsid w:val="00D3695F"/>
    <w:rsid w:val="00D45CF8"/>
    <w:rsid w:val="00DA070C"/>
    <w:rsid w:val="00DA23D2"/>
    <w:rsid w:val="00E35CDC"/>
    <w:rsid w:val="00E751E6"/>
    <w:rsid w:val="00E80627"/>
    <w:rsid w:val="00EB2CC7"/>
    <w:rsid w:val="00EC1B6C"/>
    <w:rsid w:val="00EC67D2"/>
    <w:rsid w:val="00F15DFC"/>
    <w:rsid w:val="00F316BE"/>
    <w:rsid w:val="00F621F5"/>
    <w:rsid w:val="00F75477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FFCC"/>
  <w15:docId w15:val="{C4AFA8ED-5743-40C8-B767-A7F9FEC89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819"/>
    <w:rPr>
      <w:rFonts w:ascii="Segoe UI" w:eastAsiaTheme="minorHAnsi" w:hAnsi="Segoe UI" w:cstheme="minorBidi"/>
      <w:kern w:val="2"/>
      <w:sz w:val="24"/>
      <w:szCs w:val="22"/>
      <w:lang w:val="en-CA"/>
      <w14:ligatures w14:val="standardContextual"/>
    </w:rPr>
  </w:style>
  <w:style w:type="paragraph" w:styleId="Heading1">
    <w:name w:val="heading 1"/>
    <w:basedOn w:val="Normal"/>
    <w:next w:val="Normal"/>
    <w:qFormat/>
    <w:rsid w:val="004537EC"/>
    <w:pPr>
      <w:outlineLvl w:val="0"/>
    </w:pPr>
    <w:rPr>
      <w:rFonts w:eastAsia="Times New Roman" w:cs="Helvetica"/>
      <w:color w:val="323332" w:themeColor="text1"/>
      <w:kern w:val="0"/>
      <w:sz w:val="48"/>
      <w:szCs w:val="48"/>
      <w:lang w:val="en-US"/>
      <w14:ligatures w14:val="none"/>
    </w:rPr>
  </w:style>
  <w:style w:type="paragraph" w:styleId="Heading2">
    <w:name w:val="heading 2"/>
    <w:basedOn w:val="Normal"/>
    <w:next w:val="Normal"/>
    <w:qFormat/>
    <w:rsid w:val="004537EC"/>
    <w:pPr>
      <w:outlineLvl w:val="1"/>
    </w:pPr>
    <w:rPr>
      <w:rFonts w:eastAsia="Times New Roman" w:cs="Helvetica"/>
      <w:color w:val="1C1163" w:themeColor="accent1"/>
      <w:kern w:val="0"/>
      <w:sz w:val="32"/>
      <w:szCs w:val="32"/>
      <w:lang w:val="en-US"/>
      <w14:ligatures w14:val="none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</w:pPr>
    <w:rPr>
      <w:rFonts w:eastAsia="Times New Roman" w:cs="Helvetica"/>
      <w:color w:val="C4C3D4" w:themeColor="text2" w:themeShade="E6"/>
      <w:kern w:val="0"/>
      <w:sz w:val="16"/>
      <w:szCs w:val="1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ind w:left="-1152"/>
    </w:pPr>
    <w:rPr>
      <w:rFonts w:eastAsia="Times New Roman" w:cs="Segoe UI"/>
      <w:color w:val="9D9AB8" w:themeColor="text2" w:themeShade="BF"/>
      <w:kern w:val="0"/>
      <w:sz w:val="16"/>
      <w:szCs w:val="18"/>
      <w:lang w:val="en-US"/>
      <w14:ligatures w14:val="none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</w:pPr>
    <w:rPr>
      <w:rFonts w:ascii="Tahoma" w:eastAsia="Times New Roman" w:hAnsi="Tahoma" w:cs="Tahoma"/>
      <w:color w:val="000000"/>
      <w:kern w:val="0"/>
      <w:sz w:val="20"/>
      <w:szCs w:val="20"/>
      <w:lang w:val="en-US"/>
      <w14:ligatures w14:val="none"/>
    </w:rPr>
  </w:style>
  <w:style w:type="paragraph" w:styleId="TOC3">
    <w:name w:val="toc 3"/>
    <w:basedOn w:val="Normal"/>
    <w:next w:val="Normal"/>
    <w:autoRedefine/>
    <w:semiHidden/>
    <w:rsid w:val="00586EA8"/>
    <w:pPr>
      <w:ind w:left="360"/>
    </w:pPr>
    <w:rPr>
      <w:rFonts w:eastAsia="Times New Roman" w:cs="Helvetica"/>
      <w:color w:val="000000"/>
      <w:kern w:val="0"/>
      <w:sz w:val="18"/>
      <w:szCs w:val="18"/>
      <w:lang w:val="en-US"/>
      <w14:ligatures w14:val="none"/>
    </w:r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rPr>
      <w:rFonts w:ascii="Segoe UI Semibold" w:eastAsia="Times New Roman" w:hAnsi="Segoe UI Semibold" w:cs="Helvetica"/>
      <w:color w:val="000000"/>
      <w:kern w:val="0"/>
      <w:sz w:val="18"/>
      <w:szCs w:val="18"/>
      <w:lang w:val="en-US"/>
      <w14:ligatures w14:val="none"/>
    </w:rPr>
  </w:style>
  <w:style w:type="paragraph" w:styleId="TOC2">
    <w:name w:val="toc 2"/>
    <w:basedOn w:val="Normal"/>
    <w:next w:val="Normal"/>
    <w:autoRedefine/>
    <w:semiHidden/>
    <w:rsid w:val="00586EA8"/>
    <w:pPr>
      <w:ind w:left="180"/>
    </w:pPr>
    <w:rPr>
      <w:rFonts w:eastAsia="Times New Roman" w:cs="Helvetica"/>
      <w:color w:val="000000"/>
      <w:kern w:val="0"/>
      <w:sz w:val="18"/>
      <w:szCs w:val="18"/>
      <w:lang w:val="en-US"/>
      <w14:ligatures w14:val="none"/>
    </w:r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rPr>
      <w:rFonts w:ascii="Tahoma" w:eastAsia="Times New Roman" w:hAnsi="Tahoma" w:cs="Tahoma"/>
      <w:color w:val="000000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after="200"/>
    </w:pPr>
    <w:rPr>
      <w:rFonts w:eastAsia="Times New Roman" w:cs="Helvetica"/>
      <w:bCs/>
      <w:color w:val="323332" w:themeColor="text1"/>
      <w:kern w:val="0"/>
      <w:szCs w:val="18"/>
      <w:lang w:val="en-US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eastAsia="Times New Roman" w:hAnsi="Georgia" w:cs="Helvetica"/>
      <w:b/>
      <w:bCs/>
      <w:i/>
      <w:iCs/>
      <w:color w:val="96B096" w:themeColor="background1" w:themeShade="A6"/>
      <w:kern w:val="0"/>
      <w:sz w:val="18"/>
      <w:szCs w:val="18"/>
      <w:lang w:val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line="360" w:lineRule="auto"/>
    </w:pPr>
    <w:rPr>
      <w:rFonts w:ascii="Georgia" w:eastAsia="Times New Roman" w:hAnsi="Georgia" w:cs="Helvetica"/>
      <w:b/>
      <w:i/>
      <w:iCs/>
      <w:color w:val="96B096" w:themeColor="background1" w:themeShade="A6"/>
      <w:kern w:val="0"/>
      <w:sz w:val="18"/>
      <w:szCs w:val="18"/>
      <w:lang w:val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Letterhead\Letterhead%20single%20page.dotx" TargetMode="External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2E6B5-F083-074A-A6F8-54003C52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single page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Wilco Tymensen</dc:creator>
  <cp:lastModifiedBy>Bonnie Perini</cp:lastModifiedBy>
  <cp:revision>2</cp:revision>
  <cp:lastPrinted>2019-09-10T16:35:00Z</cp:lastPrinted>
  <dcterms:created xsi:type="dcterms:W3CDTF">2025-01-09T15:03:00Z</dcterms:created>
  <dcterms:modified xsi:type="dcterms:W3CDTF">2025-01-09T15:03:00Z</dcterms:modified>
</cp:coreProperties>
</file>